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ECB74A" w14:textId="77777777" w:rsidR="6EDAE251" w:rsidRDefault="6EDAE251" w:rsidP="59AE828F"/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298"/>
        <w:gridCol w:w="3463"/>
        <w:gridCol w:w="6189"/>
      </w:tblGrid>
      <w:tr w:rsidR="59AE828F" w14:paraId="0B310681" w14:textId="77777777" w:rsidTr="00286EED">
        <w:trPr>
          <w:trHeight w:val="300"/>
        </w:trPr>
        <w:tc>
          <w:tcPr>
            <w:tcW w:w="6765" w:type="dxa"/>
            <w:gridSpan w:val="2"/>
            <w:shd w:val="clear" w:color="auto" w:fill="E8E8E8" w:themeFill="background2"/>
          </w:tcPr>
          <w:p w14:paraId="6B406A25" w14:textId="77777777" w:rsidR="77C0D260" w:rsidRDefault="77C0D260" w:rsidP="59AE828F">
            <w:pPr>
              <w:rPr>
                <w:b/>
                <w:bCs/>
              </w:rPr>
            </w:pPr>
            <w:r w:rsidRPr="59AE828F">
              <w:rPr>
                <w:b/>
                <w:bCs/>
              </w:rPr>
              <w:t>Contract &amp; Expenditure Information</w:t>
            </w:r>
          </w:p>
        </w:tc>
        <w:tc>
          <w:tcPr>
            <w:tcW w:w="6195" w:type="dxa"/>
            <w:shd w:val="clear" w:color="auto" w:fill="E8E8E8" w:themeFill="background2"/>
          </w:tcPr>
          <w:p w14:paraId="21350C99" w14:textId="77777777" w:rsidR="77C0D260" w:rsidRDefault="77C0D260" w:rsidP="59AE828F">
            <w:pPr>
              <w:rPr>
                <w:b/>
                <w:bCs/>
              </w:rPr>
            </w:pPr>
            <w:r w:rsidRPr="59AE828F">
              <w:rPr>
                <w:b/>
                <w:bCs/>
              </w:rPr>
              <w:t xml:space="preserve">Description of Services </w:t>
            </w:r>
          </w:p>
        </w:tc>
      </w:tr>
      <w:tr w:rsidR="59AE828F" w14:paraId="4DB0D14F" w14:textId="77777777" w:rsidTr="59AE828F">
        <w:trPr>
          <w:trHeight w:val="300"/>
        </w:trPr>
        <w:tc>
          <w:tcPr>
            <w:tcW w:w="3300" w:type="dxa"/>
          </w:tcPr>
          <w:p w14:paraId="72D329D3" w14:textId="77777777" w:rsidR="77C0D260" w:rsidRDefault="77C0D260" w:rsidP="59AE828F">
            <w:pPr>
              <w:rPr>
                <w:b/>
                <w:bCs/>
              </w:rPr>
            </w:pPr>
            <w:r w:rsidRPr="59AE828F">
              <w:rPr>
                <w:b/>
                <w:bCs/>
              </w:rPr>
              <w:t>Vendor</w:t>
            </w:r>
          </w:p>
        </w:tc>
        <w:tc>
          <w:tcPr>
            <w:tcW w:w="3465" w:type="dxa"/>
          </w:tcPr>
          <w:p w14:paraId="29F86EE0" w14:textId="77777777" w:rsidR="59AE828F" w:rsidRDefault="59AE828F" w:rsidP="59AE828F"/>
        </w:tc>
        <w:tc>
          <w:tcPr>
            <w:tcW w:w="6195" w:type="dxa"/>
            <w:vMerge w:val="restart"/>
          </w:tcPr>
          <w:p w14:paraId="3AC25E84" w14:textId="77777777" w:rsidR="59AE828F" w:rsidRPr="00F658FC" w:rsidRDefault="00F658FC" w:rsidP="59AE828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List of the </w:t>
            </w:r>
            <w:r w:rsidR="006D2EA4">
              <w:rPr>
                <w:i/>
                <w:iCs/>
              </w:rPr>
              <w:t xml:space="preserve">services being provided, if there was a prior approval done by the Board or if this is a revision (and what is that revision) to a prior contract approval. </w:t>
            </w:r>
            <w:r w:rsidR="00F52F71">
              <w:rPr>
                <w:i/>
                <w:iCs/>
              </w:rPr>
              <w:br/>
            </w:r>
            <w:r w:rsidR="00F52F71">
              <w:rPr>
                <w:i/>
                <w:iCs/>
              </w:rPr>
              <w:br/>
              <w:t>Also list the funding source</w:t>
            </w:r>
            <w:r w:rsidR="00707C09">
              <w:rPr>
                <w:i/>
                <w:iCs/>
              </w:rPr>
              <w:t xml:space="preserve"> if there is something to note here. </w:t>
            </w:r>
          </w:p>
        </w:tc>
      </w:tr>
      <w:tr w:rsidR="59AE828F" w14:paraId="5EB4F04A" w14:textId="77777777" w:rsidTr="59AE828F">
        <w:trPr>
          <w:trHeight w:val="300"/>
        </w:trPr>
        <w:tc>
          <w:tcPr>
            <w:tcW w:w="3300" w:type="dxa"/>
          </w:tcPr>
          <w:p w14:paraId="135A97FF" w14:textId="77777777" w:rsidR="77C0D260" w:rsidRDefault="77C0D260" w:rsidP="59AE828F">
            <w:pPr>
              <w:rPr>
                <w:b/>
                <w:bCs/>
              </w:rPr>
            </w:pPr>
            <w:r w:rsidRPr="59AE828F">
              <w:rPr>
                <w:b/>
                <w:bCs/>
              </w:rPr>
              <w:t>Committed Contract Period</w:t>
            </w:r>
          </w:p>
        </w:tc>
        <w:tc>
          <w:tcPr>
            <w:tcW w:w="3465" w:type="dxa"/>
          </w:tcPr>
          <w:p w14:paraId="1585D261" w14:textId="77777777" w:rsidR="77C0D260" w:rsidRPr="00286EED" w:rsidRDefault="77C0D260" w:rsidP="59AE828F">
            <w:pPr>
              <w:rPr>
                <w:i/>
                <w:iCs/>
              </w:rPr>
            </w:pPr>
            <w:r w:rsidRPr="00286EED">
              <w:rPr>
                <w:i/>
                <w:iCs/>
              </w:rPr>
              <w:t>Years and Date Range</w:t>
            </w:r>
          </w:p>
        </w:tc>
        <w:tc>
          <w:tcPr>
            <w:tcW w:w="6195" w:type="dxa"/>
            <w:vMerge/>
          </w:tcPr>
          <w:p w14:paraId="49E48451" w14:textId="77777777" w:rsidR="00F87EF4" w:rsidRDefault="00F87EF4"/>
        </w:tc>
      </w:tr>
      <w:tr w:rsidR="59AE828F" w14:paraId="1374B36B" w14:textId="77777777" w:rsidTr="59AE828F">
        <w:trPr>
          <w:trHeight w:val="300"/>
        </w:trPr>
        <w:tc>
          <w:tcPr>
            <w:tcW w:w="3300" w:type="dxa"/>
          </w:tcPr>
          <w:p w14:paraId="5E73310E" w14:textId="77777777" w:rsidR="77C0D260" w:rsidRDefault="77C0D260" w:rsidP="59AE828F">
            <w:pPr>
              <w:rPr>
                <w:b/>
                <w:bCs/>
              </w:rPr>
            </w:pPr>
            <w:r w:rsidRPr="59AE828F">
              <w:rPr>
                <w:b/>
                <w:bCs/>
              </w:rPr>
              <w:t>Total Approval Amount</w:t>
            </w:r>
          </w:p>
        </w:tc>
        <w:tc>
          <w:tcPr>
            <w:tcW w:w="3465" w:type="dxa"/>
          </w:tcPr>
          <w:p w14:paraId="042DCEB1" w14:textId="77777777" w:rsidR="77C0D260" w:rsidRPr="00286EED" w:rsidRDefault="77C0D260" w:rsidP="59AE828F">
            <w:pPr>
              <w:rPr>
                <w:i/>
                <w:iCs/>
              </w:rPr>
            </w:pPr>
            <w:r w:rsidRPr="00286EED">
              <w:rPr>
                <w:i/>
                <w:iCs/>
              </w:rPr>
              <w:t>Total Amount (Spend per Year)</w:t>
            </w:r>
          </w:p>
        </w:tc>
        <w:tc>
          <w:tcPr>
            <w:tcW w:w="6195" w:type="dxa"/>
            <w:vMerge/>
          </w:tcPr>
          <w:p w14:paraId="6C5EFF4A" w14:textId="77777777" w:rsidR="00F87EF4" w:rsidRDefault="00F87EF4"/>
        </w:tc>
      </w:tr>
      <w:tr w:rsidR="59AE828F" w14:paraId="095434D2" w14:textId="77777777" w:rsidTr="59AE828F">
        <w:trPr>
          <w:trHeight w:val="300"/>
        </w:trPr>
        <w:tc>
          <w:tcPr>
            <w:tcW w:w="3300" w:type="dxa"/>
          </w:tcPr>
          <w:p w14:paraId="7F13DB2C" w14:textId="77777777" w:rsidR="77C0D260" w:rsidRDefault="77C0D260" w:rsidP="59AE828F">
            <w:pPr>
              <w:rPr>
                <w:b/>
                <w:bCs/>
              </w:rPr>
            </w:pPr>
            <w:r w:rsidRPr="59AE828F">
              <w:rPr>
                <w:b/>
                <w:bCs/>
              </w:rPr>
              <w:t>Contract Options</w:t>
            </w:r>
          </w:p>
        </w:tc>
        <w:tc>
          <w:tcPr>
            <w:tcW w:w="3465" w:type="dxa"/>
          </w:tcPr>
          <w:p w14:paraId="37CC15E1" w14:textId="77777777" w:rsidR="77C0D260" w:rsidRPr="00286EED" w:rsidRDefault="77C0D260" w:rsidP="59AE828F">
            <w:pPr>
              <w:rPr>
                <w:i/>
                <w:iCs/>
              </w:rPr>
            </w:pPr>
            <w:r w:rsidRPr="00286EED">
              <w:rPr>
                <w:i/>
                <w:iCs/>
              </w:rPr>
              <w:t>Are there any extensions?</w:t>
            </w:r>
          </w:p>
        </w:tc>
        <w:tc>
          <w:tcPr>
            <w:tcW w:w="6195" w:type="dxa"/>
            <w:vMerge/>
          </w:tcPr>
          <w:p w14:paraId="2B702BFC" w14:textId="77777777" w:rsidR="00F87EF4" w:rsidRDefault="00F87EF4"/>
        </w:tc>
      </w:tr>
      <w:tr w:rsidR="59AE828F" w14:paraId="0AD07842" w14:textId="77777777" w:rsidTr="59AE828F">
        <w:trPr>
          <w:trHeight w:val="300"/>
        </w:trPr>
        <w:tc>
          <w:tcPr>
            <w:tcW w:w="3300" w:type="dxa"/>
          </w:tcPr>
          <w:p w14:paraId="7E7B20B2" w14:textId="77777777" w:rsidR="77C0D260" w:rsidRDefault="77C0D260" w:rsidP="59AE828F">
            <w:pPr>
              <w:rPr>
                <w:b/>
                <w:bCs/>
              </w:rPr>
            </w:pPr>
            <w:r w:rsidRPr="59AE828F">
              <w:rPr>
                <w:b/>
                <w:bCs/>
              </w:rPr>
              <w:t>Last Bid Date</w:t>
            </w:r>
          </w:p>
        </w:tc>
        <w:tc>
          <w:tcPr>
            <w:tcW w:w="3465" w:type="dxa"/>
          </w:tcPr>
          <w:p w14:paraId="54A246A5" w14:textId="77777777" w:rsidR="59AE828F" w:rsidRPr="00286EED" w:rsidRDefault="006D2EA4" w:rsidP="59AE828F">
            <w:pPr>
              <w:rPr>
                <w:i/>
                <w:iCs/>
              </w:rPr>
            </w:pPr>
            <w:r w:rsidRPr="00286EED">
              <w:rPr>
                <w:i/>
                <w:iCs/>
              </w:rPr>
              <w:t>Year</w:t>
            </w:r>
          </w:p>
        </w:tc>
        <w:tc>
          <w:tcPr>
            <w:tcW w:w="6195" w:type="dxa"/>
            <w:vMerge/>
          </w:tcPr>
          <w:p w14:paraId="707D1D0D" w14:textId="77777777" w:rsidR="00F87EF4" w:rsidRDefault="00F87EF4"/>
        </w:tc>
      </w:tr>
      <w:tr w:rsidR="59AE828F" w14:paraId="3DBC9D1B" w14:textId="77777777" w:rsidTr="59AE828F">
        <w:trPr>
          <w:trHeight w:val="300"/>
        </w:trPr>
        <w:tc>
          <w:tcPr>
            <w:tcW w:w="3300" w:type="dxa"/>
          </w:tcPr>
          <w:p w14:paraId="7AA22B1A" w14:textId="77777777" w:rsidR="77C0D260" w:rsidRDefault="77C0D260" w:rsidP="59AE828F">
            <w:pPr>
              <w:rPr>
                <w:b/>
                <w:bCs/>
              </w:rPr>
            </w:pPr>
            <w:r w:rsidRPr="59AE828F">
              <w:rPr>
                <w:b/>
                <w:bCs/>
              </w:rPr>
              <w:t>UA Point of Contact</w:t>
            </w:r>
          </w:p>
        </w:tc>
        <w:tc>
          <w:tcPr>
            <w:tcW w:w="3465" w:type="dxa"/>
          </w:tcPr>
          <w:p w14:paraId="3A5C8E50" w14:textId="77777777" w:rsidR="77C0D260" w:rsidRPr="00286EED" w:rsidRDefault="77C0D260" w:rsidP="59AE828F">
            <w:pPr>
              <w:rPr>
                <w:i/>
                <w:iCs/>
              </w:rPr>
            </w:pPr>
            <w:r w:rsidRPr="00286EED">
              <w:rPr>
                <w:i/>
                <w:iCs/>
              </w:rPr>
              <w:t>Key lead, Department</w:t>
            </w:r>
          </w:p>
        </w:tc>
        <w:tc>
          <w:tcPr>
            <w:tcW w:w="6195" w:type="dxa"/>
            <w:vMerge/>
          </w:tcPr>
          <w:p w14:paraId="0BCC754C" w14:textId="77777777" w:rsidR="00F87EF4" w:rsidRDefault="00F87EF4"/>
        </w:tc>
      </w:tr>
    </w:tbl>
    <w:p w14:paraId="07E3ED01" w14:textId="77777777" w:rsidR="59AE828F" w:rsidRDefault="59AE828F"/>
    <w:p w14:paraId="4E07EAD2" w14:textId="77777777" w:rsidR="008073AF" w:rsidRPr="008073AF" w:rsidRDefault="008073AF">
      <w:pPr>
        <w:rPr>
          <w:i/>
          <w:iCs/>
        </w:rPr>
      </w:pPr>
      <w:r>
        <w:rPr>
          <w:i/>
          <w:iCs/>
        </w:rPr>
        <w:t xml:space="preserve">When form is completed, please send to the Department of Purchasing </w:t>
      </w:r>
      <w:hyperlink r:id="rId10" w:history="1">
        <w:r w:rsidR="0022483F" w:rsidRPr="0022483F">
          <w:rPr>
            <w:rStyle w:val="Hyperlink"/>
            <w:b/>
            <w:bCs/>
            <w:i/>
            <w:iCs/>
          </w:rPr>
          <w:t>purchasing@uakron.edu</w:t>
        </w:r>
      </w:hyperlink>
    </w:p>
    <w:sectPr w:rsidR="008073AF" w:rsidRPr="008073AF">
      <w:head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05CA68" w14:textId="77777777" w:rsidR="00284EB9" w:rsidRDefault="00284EB9" w:rsidP="00116560">
      <w:pPr>
        <w:spacing w:after="0" w:line="240" w:lineRule="auto"/>
      </w:pPr>
      <w:r>
        <w:separator/>
      </w:r>
    </w:p>
  </w:endnote>
  <w:endnote w:type="continuationSeparator" w:id="0">
    <w:p w14:paraId="237F97C7" w14:textId="77777777" w:rsidR="00284EB9" w:rsidRDefault="00284EB9" w:rsidP="00116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FCB025" w14:textId="77777777" w:rsidR="00284EB9" w:rsidRDefault="00284EB9" w:rsidP="00116560">
      <w:pPr>
        <w:spacing w:after="0" w:line="240" w:lineRule="auto"/>
      </w:pPr>
      <w:r>
        <w:separator/>
      </w:r>
    </w:p>
  </w:footnote>
  <w:footnote w:type="continuationSeparator" w:id="0">
    <w:p w14:paraId="68B078A2" w14:textId="77777777" w:rsidR="00284EB9" w:rsidRDefault="00284EB9" w:rsidP="00116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94C3BE" w14:textId="098629FE" w:rsidR="00116560" w:rsidRPr="00116560" w:rsidRDefault="00116560" w:rsidP="00116560">
    <w:pPr>
      <w:pStyle w:val="Header"/>
      <w:jc w:val="center"/>
      <w:rPr>
        <w:sz w:val="36"/>
        <w:szCs w:val="36"/>
      </w:rPr>
    </w:pPr>
    <w:r w:rsidRPr="00116560">
      <w:rPr>
        <w:sz w:val="36"/>
        <w:szCs w:val="36"/>
      </w:rPr>
      <w:t>Over 500k Approval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C284282"/>
    <w:multiLevelType w:val="hybridMultilevel"/>
    <w:tmpl w:val="7542D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91B266"/>
    <w:multiLevelType w:val="hybridMultilevel"/>
    <w:tmpl w:val="7BD2A0F4"/>
    <w:lvl w:ilvl="0" w:tplc="45C03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4AEC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B6BC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F40F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FEEC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FCBD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9486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20D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C2FA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CA1DC"/>
    <w:multiLevelType w:val="hybridMultilevel"/>
    <w:tmpl w:val="C1241D3C"/>
    <w:lvl w:ilvl="0" w:tplc="EBDA9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4477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2031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E08F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2053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6882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283D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96CD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30EB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131414">
    <w:abstractNumId w:val="2"/>
  </w:num>
  <w:num w:numId="2" w16cid:durableId="1703703688">
    <w:abstractNumId w:val="1"/>
  </w:num>
  <w:num w:numId="3" w16cid:durableId="51696924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560"/>
    <w:rsid w:val="0000631B"/>
    <w:rsid w:val="00104347"/>
    <w:rsid w:val="00116560"/>
    <w:rsid w:val="001A67A4"/>
    <w:rsid w:val="0022483F"/>
    <w:rsid w:val="00284EB9"/>
    <w:rsid w:val="00286EED"/>
    <w:rsid w:val="003851B3"/>
    <w:rsid w:val="004023BC"/>
    <w:rsid w:val="006A69C0"/>
    <w:rsid w:val="006D2EA4"/>
    <w:rsid w:val="006D4454"/>
    <w:rsid w:val="006E0811"/>
    <w:rsid w:val="006E2AB6"/>
    <w:rsid w:val="0070076A"/>
    <w:rsid w:val="00707C09"/>
    <w:rsid w:val="00747B45"/>
    <w:rsid w:val="00782C15"/>
    <w:rsid w:val="008073AF"/>
    <w:rsid w:val="00844FEB"/>
    <w:rsid w:val="00855BF4"/>
    <w:rsid w:val="00906F6D"/>
    <w:rsid w:val="009F28EA"/>
    <w:rsid w:val="00A84AEE"/>
    <w:rsid w:val="00B55FD6"/>
    <w:rsid w:val="00D14D5E"/>
    <w:rsid w:val="00D73AF2"/>
    <w:rsid w:val="00F365C6"/>
    <w:rsid w:val="00F52F71"/>
    <w:rsid w:val="00F65335"/>
    <w:rsid w:val="00F658FC"/>
    <w:rsid w:val="00F87EF4"/>
    <w:rsid w:val="00FD2688"/>
    <w:rsid w:val="0170C914"/>
    <w:rsid w:val="01DC64E2"/>
    <w:rsid w:val="13E4BB10"/>
    <w:rsid w:val="19DBAF3D"/>
    <w:rsid w:val="1D9231F7"/>
    <w:rsid w:val="1E0ABE48"/>
    <w:rsid w:val="25AC4813"/>
    <w:rsid w:val="2817B7FA"/>
    <w:rsid w:val="42A61277"/>
    <w:rsid w:val="42C9F454"/>
    <w:rsid w:val="494686FE"/>
    <w:rsid w:val="4E13C2A9"/>
    <w:rsid w:val="4EC037DE"/>
    <w:rsid w:val="59AE828F"/>
    <w:rsid w:val="67C445FE"/>
    <w:rsid w:val="68A02BF4"/>
    <w:rsid w:val="6BD9D90C"/>
    <w:rsid w:val="6EDAE251"/>
    <w:rsid w:val="75981678"/>
    <w:rsid w:val="75F36EAC"/>
    <w:rsid w:val="7791D3E3"/>
    <w:rsid w:val="77C0D260"/>
    <w:rsid w:val="7834FB9C"/>
    <w:rsid w:val="795ABEED"/>
    <w:rsid w:val="79D9B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F1EB7"/>
  <w15:chartTrackingRefBased/>
  <w15:docId w15:val="{014090CB-BC32-5A4E-9967-67F49B7BC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59AE8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59AE828F"/>
    <w:rPr>
      <w:color w:val="467886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7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7A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A67A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165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560"/>
  </w:style>
  <w:style w:type="paragraph" w:styleId="Footer">
    <w:name w:val="footer"/>
    <w:basedOn w:val="Normal"/>
    <w:link w:val="FooterChar"/>
    <w:uiPriority w:val="99"/>
    <w:unhideWhenUsed/>
    <w:rsid w:val="001165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urchasing@uakron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irish/Desktop/Over%20500k%20Approval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FC9BB1E411B41A3920487B5901ABE" ma:contentTypeVersion="12" ma:contentTypeDescription="Create a new document." ma:contentTypeScope="" ma:versionID="1c7eca981255a5ea150cafb4edcd7b15">
  <xsd:schema xmlns:xsd="http://www.w3.org/2001/XMLSchema" xmlns:xs="http://www.w3.org/2001/XMLSchema" xmlns:p="http://schemas.microsoft.com/office/2006/metadata/properties" xmlns:ns2="684aa41a-e89b-41cc-857a-543dfb3a7469" xmlns:ns3="4e49a802-3f41-4760-b490-b94c2af542fc" targetNamespace="http://schemas.microsoft.com/office/2006/metadata/properties" ma:root="true" ma:fieldsID="9a2be77be4d8aada4bbf142919d05a69" ns2:_="" ns3:_="">
    <xsd:import namespace="684aa41a-e89b-41cc-857a-543dfb3a7469"/>
    <xsd:import namespace="4e49a802-3f41-4760-b490-b94c2af542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aa41a-e89b-41cc-857a-543dfb3a74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9ed93d0-1c55-4ba2-8313-8535d6655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9a802-3f41-4760-b490-b94c2af542f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8a49d23-14df-48e8-bf3b-26dad15a317c}" ma:internalName="TaxCatchAll" ma:showField="CatchAllData" ma:web="4e49a802-3f41-4760-b490-b94c2af542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4aa41a-e89b-41cc-857a-543dfb3a7469">
      <Terms xmlns="http://schemas.microsoft.com/office/infopath/2007/PartnerControls"/>
    </lcf76f155ced4ddcb4097134ff3c332f>
    <TaxCatchAll xmlns="4e49a802-3f41-4760-b490-b94c2af542fc" xsi:nil="true"/>
  </documentManagement>
</p:properties>
</file>

<file path=customXml/itemProps1.xml><?xml version="1.0" encoding="utf-8"?>
<ds:datastoreItem xmlns:ds="http://schemas.openxmlformats.org/officeDocument/2006/customXml" ds:itemID="{BC76F009-28AA-4AF7-B8F4-CC851FE5A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aa41a-e89b-41cc-857a-543dfb3a7469"/>
    <ds:schemaRef ds:uri="4e49a802-3f41-4760-b490-b94c2af542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AA0D92-EACC-4A38-9509-AC1F1338FE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C43F3D-4076-46C7-A53B-124445280E2B}">
  <ds:schemaRefs>
    <ds:schemaRef ds:uri="http://schemas.microsoft.com/office/2006/metadata/properties"/>
    <ds:schemaRef ds:uri="http://schemas.microsoft.com/office/infopath/2007/PartnerControls"/>
    <ds:schemaRef ds:uri="684aa41a-e89b-41cc-857a-543dfb3a7469"/>
    <ds:schemaRef ds:uri="4e49a802-3f41-4760-b490-b94c2af542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Over 500k Approval Form.dotx</Template>
  <TotalTime>1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Shandra Irish</dc:creator>
  <cp:keywords/>
  <dc:description/>
  <cp:lastModifiedBy>Shandra Irish</cp:lastModifiedBy>
  <cp:revision>1</cp:revision>
  <dcterms:created xsi:type="dcterms:W3CDTF">2026-08-25T15:55:00Z</dcterms:created>
  <dcterms:modified xsi:type="dcterms:W3CDTF">2026-08-25T15:56:00Z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0x010100DF8FC9BB1E411B41A3920487B5901ABE</vt:lpwstr>
  </property>
  <property fmtid="{D5CDD505-2E9C-101B-9397-08002B2CF9AE}" pid="3" name="MediaServiceImageTags">
    <vt:lpwstr/>
  </property>
  <property fmtid="{D5CDD505-2E9C-101B-9397-08002B2CF9AE}" pid="4" name="GrammarlyDocumentId">
    <vt:lpwstr>c616ed59-70f4-4f82-9377-93d7193b1dd2</vt:lpwstr>
  </property>
</Properties>
</file>